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Руководителю Федерального казначейства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="00906C01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</w:t>
            </w:r>
            <w:r w:rsidR="00906C01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140331">
              <w:rPr>
                <w:rFonts w:ascii="Times New Roman" w:hAnsi="Times New Roman"/>
                <w:sz w:val="24"/>
                <w:szCs w:val="24"/>
              </w:rPr>
              <w:t>Ярославской области</w:t>
            </w:r>
            <w:r w:rsidR="00906C01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140331">
            <w:pPr>
              <w:widowControl w:val="0"/>
              <w:autoSpaceDE w:val="0"/>
              <w:autoSpaceDN w:val="0"/>
              <w:adjustRightInd w:val="0"/>
              <w:spacing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 w:rsidR="00B72D77">
              <w:t xml:space="preserve"> </w:t>
            </w:r>
            <w:r w:rsidR="00906C01">
              <w:rPr>
                <w:rFonts w:ascii="Times New Roman" w:hAnsi="Times New Roman"/>
                <w:sz w:val="24"/>
                <w:szCs w:val="24"/>
                <w:vertAlign w:val="superscript"/>
              </w:rPr>
              <w:t>Управления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Федерального казначейства</w:t>
            </w:r>
            <w:r w:rsidR="00906C0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по </w:t>
            </w:r>
            <w:r w:rsidR="00140331">
              <w:rPr>
                <w:rFonts w:ascii="Times New Roman" w:hAnsi="Times New Roman"/>
                <w:sz w:val="24"/>
                <w:szCs w:val="24"/>
                <w:vertAlign w:val="superscript"/>
              </w:rPr>
              <w:t>Ярославской</w:t>
            </w:r>
            <w:r w:rsidR="00906C0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области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7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8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</w:t>
      </w:r>
      <w:r w:rsidR="00296B87">
        <w:rPr>
          <w:rFonts w:ascii="Times New Roman" w:hAnsi="Times New Roman" w:cs="Times New Roman"/>
          <w:sz w:val="24"/>
          <w:szCs w:val="28"/>
        </w:rPr>
        <w:t xml:space="preserve">г. </w:t>
      </w:r>
      <w:r w:rsidRPr="00AB2736">
        <w:rPr>
          <w:rFonts w:ascii="Times New Roman" w:hAnsi="Times New Roman" w:cs="Times New Roman"/>
          <w:sz w:val="24"/>
          <w:szCs w:val="28"/>
        </w:rPr>
        <w:t>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Pr="00F9685E" w:rsidRDefault="00041089" w:rsidP="004D1881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906C01" w:rsidRDefault="00041089" w:rsidP="00F9143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auto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(дата)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(подпись, фамилия и инициалы заместителя руководителя, руководителя </w:t>
      </w:r>
      <w:r w:rsidR="00906C01">
        <w:rPr>
          <w:rFonts w:ascii="Times New Roman" w:hAnsi="Times New Roman"/>
          <w:sz w:val="24"/>
          <w:szCs w:val="24"/>
          <w:vertAlign w:val="superscript"/>
        </w:rPr>
        <w:t>Управления</w:t>
      </w:r>
    </w:p>
    <w:p w:rsidR="0016162A" w:rsidRDefault="00906C01" w:rsidP="00906C01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Федерального казначейства по </w:t>
      </w:r>
      <w:r w:rsidR="00140331">
        <w:rPr>
          <w:rFonts w:ascii="Times New Roman" w:hAnsi="Times New Roman"/>
          <w:sz w:val="24"/>
          <w:szCs w:val="24"/>
          <w:vertAlign w:val="superscript"/>
        </w:rPr>
        <w:t xml:space="preserve">Ярославской </w:t>
      </w:r>
      <w:r>
        <w:rPr>
          <w:rFonts w:ascii="Times New Roman" w:hAnsi="Times New Roman"/>
          <w:sz w:val="24"/>
          <w:szCs w:val="24"/>
          <w:vertAlign w:val="superscript"/>
        </w:rPr>
        <w:t>области</w:t>
      </w:r>
      <w:r w:rsidR="00041089">
        <w:rPr>
          <w:rFonts w:ascii="Times New Roman" w:hAnsi="Times New Roman"/>
          <w:sz w:val="24"/>
          <w:szCs w:val="24"/>
          <w:vertAlign w:val="superscript"/>
        </w:rPr>
        <w:t>)</w:t>
      </w:r>
    </w:p>
    <w:sectPr w:rsidR="0016162A" w:rsidSect="00933167">
      <w:headerReference w:type="default" r:id="rId9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E0A" w:rsidRDefault="00B56E0A" w:rsidP="00041089">
      <w:pPr>
        <w:spacing w:line="240" w:lineRule="auto"/>
      </w:pPr>
      <w:r>
        <w:separator/>
      </w:r>
    </w:p>
  </w:endnote>
  <w:endnote w:type="continuationSeparator" w:id="0">
    <w:p w:rsidR="00B56E0A" w:rsidRDefault="00B56E0A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E0A" w:rsidRDefault="00B56E0A" w:rsidP="00041089">
      <w:pPr>
        <w:spacing w:line="240" w:lineRule="auto"/>
      </w:pPr>
      <w:r>
        <w:separator/>
      </w:r>
    </w:p>
  </w:footnote>
  <w:footnote w:type="continuationSeparator" w:id="0">
    <w:p w:rsidR="00B56E0A" w:rsidRDefault="00B56E0A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A3D" w:rsidRDefault="00B56E0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A"/>
    <w:rsid w:val="00041089"/>
    <w:rsid w:val="00140331"/>
    <w:rsid w:val="0016162A"/>
    <w:rsid w:val="00256097"/>
    <w:rsid w:val="002813C3"/>
    <w:rsid w:val="00296B87"/>
    <w:rsid w:val="004D1881"/>
    <w:rsid w:val="006C0933"/>
    <w:rsid w:val="00906C01"/>
    <w:rsid w:val="00933167"/>
    <w:rsid w:val="00B42FF1"/>
    <w:rsid w:val="00B56E0A"/>
    <w:rsid w:val="00B72D77"/>
    <w:rsid w:val="00CC7B6A"/>
    <w:rsid w:val="00EE78F6"/>
    <w:rsid w:val="00F9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E439DACD91B39F3A0C8D2676B2B47AFA82923B74799CB116C0B422334BE42089FAD2342270EE00Y6m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E439DACD91B39F3A0C8D2676B2B47AFA82923B74799CB116C0B422334BE42089FAD2342270EE07Y6m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7109%20&#1054;&#1090;&#1076;&#1077;&#1083;%20&#1075;&#1086;&#1089;&#1091;&#1076;&#1072;&#1088;&#1089;&#1090;&#1074;&#1077;&#1085;&#1085;&#1086;&#1081;%20&#1075;&#1088;&#1072;&#1078;&#1076;&#1072;&#1085;&#1089;&#1082;&#1086;&#1081;%20&#1089;&#1083;&#1091;&#1078;&#1073;&#1099;%20&#1080;%20&#1082;&#1072;&#1076;&#1088;&#1086;&#1074;\&#1050;&#1072;&#1076;&#1088;&#1099;\&#1050;&#1054;&#1056;&#1056;&#1059;&#1055;&#1062;&#1048;&#1071;\&#1088;&#1072;&#1079;&#1076;&#1077;&#1083;%20&#1087;&#1088;&#1086;&#1090;&#1080;&#1074;&#1086;&#1076;&#1077;&#1081;&#1089;&#1090;&#1074;&#1080;&#1103;%20&#1082;&#1086;&#1088;&#1088;&#1091;&#1087;&#1094;&#1080;&#1080;%20%20&#1059;&#1087;&#1088;&#1072;&#1074;&#1083;&#1077;&#1085;&#1080;&#1081;%20&#1087;&#1086;%20530&#1085;\uvedomlenie%20%20inaya%20rabot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uvedomlenie  inaya rabota</Template>
  <TotalTime>1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Мошникова Ирина Николаевна</cp:lastModifiedBy>
  <cp:revision>1</cp:revision>
  <cp:lastPrinted>2022-12-29T12:57:00Z</cp:lastPrinted>
  <dcterms:created xsi:type="dcterms:W3CDTF">2025-12-10T10:55:00Z</dcterms:created>
  <dcterms:modified xsi:type="dcterms:W3CDTF">2025-12-10T10:56:00Z</dcterms:modified>
</cp:coreProperties>
</file>